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21F07" w14:textId="77777777" w:rsidR="007E4BCD" w:rsidRDefault="007E4BCD" w:rsidP="007E4BC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79F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0" wp14:anchorId="0BF96A5E" wp14:editId="7A7255A9">
                <wp:simplePos x="0" y="0"/>
                <wp:positionH relativeFrom="column">
                  <wp:posOffset>967431</wp:posOffset>
                </wp:positionH>
                <wp:positionV relativeFrom="paragraph">
                  <wp:posOffset>4119</wp:posOffset>
                </wp:positionV>
                <wp:extent cx="2973600" cy="243840"/>
                <wp:effectExtent l="0" t="0" r="17780" b="22860"/>
                <wp:wrapNone/>
                <wp:docPr id="2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60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DBD4D6" w14:textId="77777777" w:rsidR="007E4BCD" w:rsidRPr="00D978FB" w:rsidRDefault="007E4BCD" w:rsidP="007E4BCD">
                            <w:pPr>
                              <w:rPr>
                                <w:rFonts w:ascii="Bahnschrift" w:hAnsi="Bahnschrift" w:cstheme="maj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F96A5E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margin-left:76.2pt;margin-top:.3pt;width:234.15pt;height:19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" o:allowoverlap="f" fillcolor="white [3201]" strokeweight=".5pt">
                <v:textbox>
                  <w:txbxContent>
                    <w:p w14:paraId="50DBD4D6" w14:textId="77777777" w:rsidR="007E4BCD" w:rsidRPr="00D978FB" w:rsidRDefault="007E4BCD" w:rsidP="007E4BCD">
                      <w:pPr>
                        <w:rPr>
                          <w:rFonts w:ascii="Bahnschrift" w:hAnsi="Bahnschrift" w:cstheme="majorHAnsi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779F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0" wp14:anchorId="0F4D3978" wp14:editId="20A27ADA">
                <wp:simplePos x="0" y="0"/>
                <wp:positionH relativeFrom="column">
                  <wp:posOffset>971910</wp:posOffset>
                </wp:positionH>
                <wp:positionV relativeFrom="paragraph">
                  <wp:posOffset>3175</wp:posOffset>
                </wp:positionV>
                <wp:extent cx="2973600" cy="243840"/>
                <wp:effectExtent l="0" t="0" r="17780" b="22860"/>
                <wp:wrapNone/>
                <wp:docPr id="5" name="Tekstni okvi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60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5485BC" w14:textId="77777777" w:rsidR="007E4BCD" w:rsidRPr="00D978FB" w:rsidRDefault="007E4BCD" w:rsidP="007E4BCD">
                            <w:pPr>
                              <w:rPr>
                                <w:rFonts w:ascii="Bahnschrift" w:hAnsi="Bahnschrift" w:cstheme="maj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D3978" id="Tekstni okvir 5" o:spid="_x0000_s1027" type="#_x0000_t202" style="position:absolute;margin-left:76.55pt;margin-top:.25pt;width:234.15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" o:allowoverlap="f" fillcolor="white [3201]" strokeweight=".5pt">
                <v:textbox>
                  <w:txbxContent>
                    <w:p w14:paraId="185485BC" w14:textId="77777777" w:rsidR="007E4BCD" w:rsidRPr="00D978FB" w:rsidRDefault="007E4BCD" w:rsidP="007E4BCD">
                      <w:pPr>
                        <w:rPr>
                          <w:rFonts w:ascii="Bahnschrift" w:hAnsi="Bahnschrift" w:cstheme="majorHAnsi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779FA">
        <w:rPr>
          <w:rFonts w:ascii="Times New Roman" w:hAnsi="Times New Roman" w:cs="Times New Roman"/>
          <w:sz w:val="24"/>
          <w:szCs w:val="24"/>
        </w:rPr>
        <w:t>Ime i prezime:</w:t>
      </w:r>
    </w:p>
    <w:p w14:paraId="440AAE52" w14:textId="77777777" w:rsidR="007E4BCD" w:rsidRDefault="007E4BCD" w:rsidP="007E4BC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79F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0" wp14:anchorId="5709028E" wp14:editId="50E10C62">
                <wp:simplePos x="0" y="0"/>
                <wp:positionH relativeFrom="column">
                  <wp:posOffset>969533</wp:posOffset>
                </wp:positionH>
                <wp:positionV relativeFrom="paragraph">
                  <wp:posOffset>119230</wp:posOffset>
                </wp:positionV>
                <wp:extent cx="2973070" cy="243840"/>
                <wp:effectExtent l="0" t="0" r="17780" b="22860"/>
                <wp:wrapNone/>
                <wp:docPr id="14" name="Tekstni okvi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07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95D4C2" w14:textId="77777777" w:rsidR="007E4BCD" w:rsidRPr="00D978FB" w:rsidRDefault="007E4BCD" w:rsidP="007E4BCD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9028E" id="Tekstni okvir 14" o:spid="_x0000_s1028" type="#_x0000_t202" style="position:absolute;margin-left:76.35pt;margin-top:9.4pt;width:234.1pt;height:19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" o:allowoverlap="f" fillcolor="white [3201]" strokeweight=".5pt">
                <v:textbox>
                  <w:txbxContent>
                    <w:p w14:paraId="3995D4C2" w14:textId="77777777" w:rsidR="007E4BCD" w:rsidRPr="00D978FB" w:rsidRDefault="007E4BCD" w:rsidP="007E4BCD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OIB:</w:t>
      </w:r>
    </w:p>
    <w:p w14:paraId="5E84665D" w14:textId="77777777" w:rsidR="007E4BCD" w:rsidRDefault="007E4BCD" w:rsidP="007E4BC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79F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14FC7D98" wp14:editId="47D966DD">
                <wp:simplePos x="0" y="0"/>
                <wp:positionH relativeFrom="column">
                  <wp:posOffset>970915</wp:posOffset>
                </wp:positionH>
                <wp:positionV relativeFrom="paragraph">
                  <wp:posOffset>4445</wp:posOffset>
                </wp:positionV>
                <wp:extent cx="2973070" cy="243840"/>
                <wp:effectExtent l="0" t="0" r="17780" b="22860"/>
                <wp:wrapNone/>
                <wp:docPr id="1" name="Tekstni okvi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07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FF0B4D" w14:textId="77777777" w:rsidR="007E4BCD" w:rsidRPr="00D978FB" w:rsidRDefault="007E4BCD" w:rsidP="007E4BCD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C7D98" id="Tekstni okvir 1" o:spid="_x0000_s1029" type="#_x0000_t202" style="position:absolute;margin-left:76.45pt;margin-top:.35pt;width:234.1pt;height:1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" o:allowoverlap="f" fillcolor="white [3201]" strokeweight=".5pt">
                <v:textbox>
                  <w:txbxContent>
                    <w:p w14:paraId="54FF0B4D" w14:textId="77777777" w:rsidR="007E4BCD" w:rsidRPr="00D978FB" w:rsidRDefault="007E4BCD" w:rsidP="007E4BCD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Adresa</w:t>
      </w:r>
      <w:r w:rsidRPr="002779F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FA502CD" w14:textId="4FD2A157" w:rsidR="007E4BCD" w:rsidRDefault="007E4BCD" w:rsidP="007E4BC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Kontakt:</w:t>
      </w:r>
    </w:p>
    <w:p w14:paraId="65C387AA" w14:textId="77777777" w:rsidR="007E4BCD" w:rsidRDefault="007E4BCD" w:rsidP="007E4BCD">
      <w:pPr>
        <w:rPr>
          <w:rFonts w:ascii="Times New Roman" w:hAnsi="Times New Roman" w:cs="Times New Roman"/>
          <w:sz w:val="24"/>
          <w:szCs w:val="24"/>
        </w:rPr>
      </w:pPr>
      <w:r w:rsidRPr="002779F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0" wp14:anchorId="7A1CB1FD" wp14:editId="39E51E16">
                <wp:simplePos x="0" y="0"/>
                <wp:positionH relativeFrom="column">
                  <wp:posOffset>958850</wp:posOffset>
                </wp:positionH>
                <wp:positionV relativeFrom="paragraph">
                  <wp:posOffset>220345</wp:posOffset>
                </wp:positionV>
                <wp:extent cx="1152699" cy="243840"/>
                <wp:effectExtent l="0" t="0" r="28575" b="22860"/>
                <wp:wrapNone/>
                <wp:docPr id="3" name="Tekstni okvi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699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FF2EE6" w14:textId="77777777" w:rsidR="007E4BCD" w:rsidRPr="001C3510" w:rsidRDefault="007E4BCD" w:rsidP="007E4BC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CB1FD" id="Tekstni okvir 3" o:spid="_x0000_s1030" type="#_x0000_t202" style="position:absolute;margin-left:75.5pt;margin-top:17.35pt;width:90.75pt;height:19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" o:allowoverlap="f" fillcolor="white [3201]" strokeweight=".5pt">
                <v:textbox>
                  <w:txbxContent>
                    <w:p w14:paraId="4DFF2EE6" w14:textId="77777777" w:rsidR="007E4BCD" w:rsidRPr="001C3510" w:rsidRDefault="007E4BCD" w:rsidP="007E4BC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9387D9F" w14:textId="25294688" w:rsidR="007E4BCD" w:rsidRDefault="007E4BCD" w:rsidP="007E4BCD">
      <w:pPr>
        <w:tabs>
          <w:tab w:val="left" w:pos="3621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Tounj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ab/>
        <w:t>(datum podnošenja)</w:t>
      </w:r>
    </w:p>
    <w:p w14:paraId="2737EFB7" w14:textId="77777777" w:rsidR="007E4BCD" w:rsidRDefault="007E4BCD" w:rsidP="007E4BCD">
      <w:pPr>
        <w:tabs>
          <w:tab w:val="left" w:pos="5734"/>
        </w:tabs>
        <w:rPr>
          <w:rFonts w:ascii="Times New Roman" w:hAnsi="Times New Roman" w:cs="Times New Roman"/>
          <w:sz w:val="24"/>
          <w:szCs w:val="24"/>
        </w:rPr>
      </w:pPr>
    </w:p>
    <w:p w14:paraId="27F406BD" w14:textId="77777777" w:rsidR="007E4BCD" w:rsidRDefault="007E4BCD" w:rsidP="007E4BCD">
      <w:pPr>
        <w:tabs>
          <w:tab w:val="left" w:pos="573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Općina </w:t>
      </w:r>
      <w:proofErr w:type="spellStart"/>
      <w:r>
        <w:rPr>
          <w:rFonts w:ascii="Times New Roman" w:hAnsi="Times New Roman" w:cs="Times New Roman"/>
          <w:sz w:val="24"/>
          <w:szCs w:val="24"/>
        </w:rPr>
        <w:t>Tounj</w:t>
      </w:r>
      <w:proofErr w:type="spellEnd"/>
    </w:p>
    <w:p w14:paraId="57B35088" w14:textId="77777777" w:rsidR="007E4BCD" w:rsidRDefault="007E4BCD" w:rsidP="007E4BCD">
      <w:pPr>
        <w:tabs>
          <w:tab w:val="left" w:pos="573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Linije 3B</w:t>
      </w:r>
    </w:p>
    <w:p w14:paraId="15256360" w14:textId="77777777" w:rsidR="007E4BCD" w:rsidRDefault="007E4BCD" w:rsidP="007E4BCD">
      <w:pPr>
        <w:tabs>
          <w:tab w:val="left" w:pos="573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47264 </w:t>
      </w:r>
      <w:proofErr w:type="spellStart"/>
      <w:r>
        <w:rPr>
          <w:rFonts w:ascii="Times New Roman" w:hAnsi="Times New Roman" w:cs="Times New Roman"/>
          <w:sz w:val="24"/>
          <w:szCs w:val="24"/>
        </w:rPr>
        <w:t>Tounj</w:t>
      </w:r>
      <w:proofErr w:type="spellEnd"/>
    </w:p>
    <w:p w14:paraId="566217EA" w14:textId="77777777" w:rsidR="007E4BCD" w:rsidRDefault="007E4BCD" w:rsidP="007E4BC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C3C5523" w14:textId="77777777" w:rsidR="007E4BCD" w:rsidRDefault="007E4BCD" w:rsidP="007E4BCD">
      <w:pPr>
        <w:rPr>
          <w:rFonts w:ascii="Times New Roman" w:hAnsi="Times New Roman" w:cs="Times New Roman"/>
          <w:sz w:val="24"/>
          <w:szCs w:val="24"/>
        </w:rPr>
      </w:pPr>
      <w:r w:rsidRPr="000D6A0F">
        <w:rPr>
          <w:rFonts w:ascii="Times New Roman" w:hAnsi="Times New Roman" w:cs="Times New Roman"/>
          <w:b/>
          <w:bCs/>
          <w:sz w:val="24"/>
          <w:szCs w:val="24"/>
        </w:rPr>
        <w:t>PREDMET:</w:t>
      </w:r>
      <w:r>
        <w:rPr>
          <w:rFonts w:ascii="Times New Roman" w:hAnsi="Times New Roman" w:cs="Times New Roman"/>
          <w:sz w:val="24"/>
          <w:szCs w:val="24"/>
        </w:rPr>
        <w:t xml:space="preserve">   Potvrda o grobnom mjestu </w:t>
      </w:r>
    </w:p>
    <w:p w14:paraId="019ACD20" w14:textId="77777777" w:rsidR="007E4BCD" w:rsidRPr="000831DD" w:rsidRDefault="007E4BCD" w:rsidP="007E4BCD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Zahtjev, dostavlja se</w:t>
      </w:r>
    </w:p>
    <w:p w14:paraId="2ABBFAF3" w14:textId="77777777" w:rsidR="007E4BCD" w:rsidRDefault="007E4BCD" w:rsidP="007E4BCD">
      <w:pPr>
        <w:rPr>
          <w:rFonts w:ascii="Times New Roman" w:hAnsi="Times New Roman" w:cs="Times New Roman"/>
          <w:sz w:val="24"/>
          <w:szCs w:val="24"/>
        </w:rPr>
      </w:pPr>
    </w:p>
    <w:p w14:paraId="08970A35" w14:textId="77777777" w:rsidR="007E4BCD" w:rsidRDefault="007E4BCD" w:rsidP="007E4BCD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Poštovani,</w:t>
      </w:r>
    </w:p>
    <w:p w14:paraId="22939290" w14:textId="6D649778" w:rsidR="007E4BCD" w:rsidRDefault="007E4BCD" w:rsidP="007E4B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molim Vas da mi </w:t>
      </w:r>
      <w:r>
        <w:rPr>
          <w:rFonts w:ascii="Times New Roman" w:hAnsi="Times New Roman" w:cs="Times New Roman"/>
          <w:sz w:val="24"/>
          <w:szCs w:val="24"/>
        </w:rPr>
        <w:t>izdate potvrdu o grobnom mjestu za:</w:t>
      </w:r>
    </w:p>
    <w:p w14:paraId="346BFC24" w14:textId="4713BE85" w:rsidR="007E4BCD" w:rsidRDefault="007E4BCD" w:rsidP="007E4B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9F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0" wp14:anchorId="5E73324D" wp14:editId="6149A0D9">
                <wp:simplePos x="0" y="0"/>
                <wp:positionH relativeFrom="column">
                  <wp:posOffset>1010978</wp:posOffset>
                </wp:positionH>
                <wp:positionV relativeFrom="paragraph">
                  <wp:posOffset>5772</wp:posOffset>
                </wp:positionV>
                <wp:extent cx="2973600" cy="243840"/>
                <wp:effectExtent l="0" t="0" r="17780" b="22860"/>
                <wp:wrapNone/>
                <wp:docPr id="12" name="Tekstni okvi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60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0D41D3" w14:textId="77777777" w:rsidR="007E4BCD" w:rsidRPr="00D978FB" w:rsidRDefault="007E4BCD" w:rsidP="007E4BCD">
                            <w:pPr>
                              <w:rPr>
                                <w:rFonts w:ascii="Bahnschrift" w:hAnsi="Bahnschrift" w:cstheme="maj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3324D" id="Tekstni okvir 12" o:spid="_x0000_s1031" type="#_x0000_t202" style="position:absolute;left:0;text-align:left;margin-left:79.6pt;margin-top:.45pt;width:234.15pt;height:19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" o:allowoverlap="f" fillcolor="white [3201]" strokeweight=".5pt">
                <v:textbox>
                  <w:txbxContent>
                    <w:p w14:paraId="4D0D41D3" w14:textId="77777777" w:rsidR="007E4BCD" w:rsidRPr="00D978FB" w:rsidRDefault="007E4BCD" w:rsidP="007E4BCD">
                      <w:pPr>
                        <w:rPr>
                          <w:rFonts w:ascii="Bahnschrift" w:hAnsi="Bahnschrift" w:cstheme="majorHAnsi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Pokojnika</w:t>
      </w:r>
    </w:p>
    <w:p w14:paraId="77949889" w14:textId="7E07AB3D" w:rsidR="007E4BCD" w:rsidRDefault="007E4BCD" w:rsidP="007E4B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9F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0" wp14:anchorId="6DCFAB8C" wp14:editId="690540FF">
                <wp:simplePos x="0" y="0"/>
                <wp:positionH relativeFrom="column">
                  <wp:posOffset>1013428</wp:posOffset>
                </wp:positionH>
                <wp:positionV relativeFrom="paragraph">
                  <wp:posOffset>3206</wp:posOffset>
                </wp:positionV>
                <wp:extent cx="2973600" cy="243840"/>
                <wp:effectExtent l="0" t="0" r="17780" b="22860"/>
                <wp:wrapNone/>
                <wp:docPr id="4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60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6045B2" w14:textId="77777777" w:rsidR="007E4BCD" w:rsidRPr="00D978FB" w:rsidRDefault="007E4BCD" w:rsidP="007E4BCD">
                            <w:pPr>
                              <w:rPr>
                                <w:rFonts w:ascii="Bahnschrift" w:hAnsi="Bahnschrift" w:cstheme="maj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FAB8C" id="Tekstni okvir 4" o:spid="_x0000_s1032" type="#_x0000_t202" style="position:absolute;left:0;text-align:left;margin-left:79.8pt;margin-top:.25pt;width:234.15pt;height:1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" o:allowoverlap="f" fillcolor="white [3201]" strokeweight=".5pt">
                <v:textbox>
                  <w:txbxContent>
                    <w:p w14:paraId="5C6045B2" w14:textId="77777777" w:rsidR="007E4BCD" w:rsidRPr="00D978FB" w:rsidRDefault="007E4BCD" w:rsidP="007E4BCD">
                      <w:pPr>
                        <w:rPr>
                          <w:rFonts w:ascii="Bahnschrift" w:hAnsi="Bahnschrift" w:cstheme="majorHAnsi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779F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0" wp14:anchorId="3C2549D3" wp14:editId="35826F89">
                <wp:simplePos x="0" y="0"/>
                <wp:positionH relativeFrom="column">
                  <wp:posOffset>1001684</wp:posOffset>
                </wp:positionH>
                <wp:positionV relativeFrom="paragraph">
                  <wp:posOffset>366568</wp:posOffset>
                </wp:positionV>
                <wp:extent cx="2973600" cy="243840"/>
                <wp:effectExtent l="0" t="0" r="17780" b="22860"/>
                <wp:wrapNone/>
                <wp:docPr id="7" name="Tekstni okvi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60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F8C40C" w14:textId="77777777" w:rsidR="007E4BCD" w:rsidRPr="00D978FB" w:rsidRDefault="007E4BCD" w:rsidP="007E4BCD">
                            <w:pPr>
                              <w:rPr>
                                <w:rFonts w:ascii="Bahnschrift" w:hAnsi="Bahnschrift" w:cstheme="maj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2549D3" id="Tekstni okvir 7" o:spid="_x0000_s1033" type="#_x0000_t202" style="position:absolute;left:0;text-align:left;margin-left:78.85pt;margin-top:28.85pt;width:234.15pt;height:19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" o:allowoverlap="f" fillcolor="white [3201]" strokeweight=".5pt">
                <v:textbox>
                  <w:txbxContent>
                    <w:p w14:paraId="23F8C40C" w14:textId="77777777" w:rsidR="007E4BCD" w:rsidRPr="00D978FB" w:rsidRDefault="007E4BCD" w:rsidP="007E4BCD">
                      <w:pPr>
                        <w:rPr>
                          <w:rFonts w:ascii="Bahnschrift" w:hAnsi="Bahnschrift" w:cstheme="majorHAnsi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OIB</w:t>
      </w:r>
    </w:p>
    <w:p w14:paraId="413F6661" w14:textId="38865336" w:rsidR="007E4BCD" w:rsidRDefault="007E4BCD" w:rsidP="007E4B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</w:t>
      </w:r>
    </w:p>
    <w:p w14:paraId="0BB6EC99" w14:textId="179646B6" w:rsidR="007E4BCD" w:rsidRDefault="007E4BCD" w:rsidP="007E4B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9F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0" wp14:anchorId="610105CE" wp14:editId="251E77DC">
                <wp:simplePos x="0" y="0"/>
                <wp:positionH relativeFrom="column">
                  <wp:posOffset>1008611</wp:posOffset>
                </wp:positionH>
                <wp:positionV relativeFrom="paragraph">
                  <wp:posOffset>363855</wp:posOffset>
                </wp:positionV>
                <wp:extent cx="2973600" cy="243840"/>
                <wp:effectExtent l="0" t="0" r="17780" b="22860"/>
                <wp:wrapNone/>
                <wp:docPr id="13" name="Tekstni okvi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60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762194" w14:textId="77777777" w:rsidR="007E4BCD" w:rsidRPr="00D978FB" w:rsidRDefault="007E4BCD" w:rsidP="007E4BCD">
                            <w:pPr>
                              <w:rPr>
                                <w:rFonts w:ascii="Bahnschrift" w:hAnsi="Bahnschrift" w:cstheme="maj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105CE" id="Tekstni okvir 13" o:spid="_x0000_s1034" type="#_x0000_t202" style="position:absolute;left:0;text-align:left;margin-left:79.4pt;margin-top:28.65pt;width:234.15pt;height:19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" o:allowoverlap="f" fillcolor="white [3201]" strokeweight=".5pt">
                <v:textbox>
                  <w:txbxContent>
                    <w:p w14:paraId="3F762194" w14:textId="77777777" w:rsidR="007E4BCD" w:rsidRPr="00D978FB" w:rsidRDefault="007E4BCD" w:rsidP="007E4BCD">
                      <w:pPr>
                        <w:rPr>
                          <w:rFonts w:ascii="Bahnschrift" w:hAnsi="Bahnschrift" w:cstheme="majorHAnsi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779F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0" wp14:anchorId="44E60F11" wp14:editId="3451C16C">
                <wp:simplePos x="0" y="0"/>
                <wp:positionH relativeFrom="column">
                  <wp:posOffset>1007226</wp:posOffset>
                </wp:positionH>
                <wp:positionV relativeFrom="paragraph">
                  <wp:posOffset>9352</wp:posOffset>
                </wp:positionV>
                <wp:extent cx="2973600" cy="243840"/>
                <wp:effectExtent l="0" t="0" r="17780" b="22860"/>
                <wp:wrapNone/>
                <wp:docPr id="10" name="Tekstni okvi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60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610170" w14:textId="77777777" w:rsidR="007E4BCD" w:rsidRPr="00D978FB" w:rsidRDefault="007E4BCD" w:rsidP="007E4BCD">
                            <w:pPr>
                              <w:rPr>
                                <w:rFonts w:ascii="Bahnschrift" w:hAnsi="Bahnschrift" w:cstheme="maj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60F11" id="Tekstni okvir 10" o:spid="_x0000_s1035" type="#_x0000_t202" style="position:absolute;left:0;text-align:left;margin-left:79.3pt;margin-top:.75pt;width:234.15pt;height:19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" o:allowoverlap="f" fillcolor="white [3201]" strokeweight=".5pt">
                <v:textbox>
                  <w:txbxContent>
                    <w:p w14:paraId="39610170" w14:textId="77777777" w:rsidR="007E4BCD" w:rsidRPr="00D978FB" w:rsidRDefault="007E4BCD" w:rsidP="007E4BCD">
                      <w:pPr>
                        <w:rPr>
                          <w:rFonts w:ascii="Bahnschrift" w:hAnsi="Bahnschrift" w:cstheme="majorHAnsi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Datum rođenja </w:t>
      </w:r>
    </w:p>
    <w:p w14:paraId="256F4EA3" w14:textId="2DF7D43F" w:rsidR="007E4BCD" w:rsidRDefault="007E4BCD" w:rsidP="007E4B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Datum smrti </w:t>
      </w:r>
    </w:p>
    <w:p w14:paraId="31DC31C5" w14:textId="4EF7F54E" w:rsidR="007E4BCD" w:rsidRDefault="007E4BCD" w:rsidP="007E4B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Uvjerenje </w:t>
      </w:r>
      <w:r>
        <w:rPr>
          <w:rFonts w:ascii="Times New Roman" w:hAnsi="Times New Roman" w:cs="Times New Roman"/>
          <w:sz w:val="24"/>
          <w:szCs w:val="24"/>
        </w:rPr>
        <w:t xml:space="preserve">mi je potrebno </w:t>
      </w:r>
      <w:r>
        <w:rPr>
          <w:rFonts w:ascii="Times New Roman" w:hAnsi="Times New Roman" w:cs="Times New Roman"/>
          <w:sz w:val="24"/>
          <w:szCs w:val="24"/>
        </w:rPr>
        <w:t>u svrhu provođenja ostavinskog postupka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98A8B07" w14:textId="77777777" w:rsidR="007E4BCD" w:rsidRPr="007E4BCD" w:rsidRDefault="007E4BCD" w:rsidP="007E4BC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F4C82A" w14:textId="73044F46" w:rsidR="007E4BCD" w:rsidRDefault="007E4BCD" w:rsidP="007E4BCD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S poštovanjem,</w:t>
      </w:r>
    </w:p>
    <w:p w14:paraId="2CAFC2AF" w14:textId="77777777" w:rsidR="007E4BCD" w:rsidRDefault="007E4BCD" w:rsidP="007E4BCD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      _____________________</w:t>
      </w:r>
    </w:p>
    <w:p w14:paraId="6DCC7BBA" w14:textId="77777777" w:rsidR="007E4BCD" w:rsidRPr="000D6A0F" w:rsidRDefault="007E4BCD" w:rsidP="007E4BCD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               Potpis podnositelja zahtjeva</w:t>
      </w:r>
    </w:p>
    <w:p w14:paraId="2A20263F" w14:textId="77777777" w:rsidR="0010033F" w:rsidRDefault="0010033F"/>
    <w:sectPr w:rsidR="0010033F" w:rsidSect="0005447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F1856"/>
    <w:multiLevelType w:val="hybridMultilevel"/>
    <w:tmpl w:val="A9D85850"/>
    <w:lvl w:ilvl="0" w:tplc="041A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 w16cid:durableId="633295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BCD"/>
    <w:rsid w:val="00054474"/>
    <w:rsid w:val="0010033F"/>
    <w:rsid w:val="007E4BCD"/>
    <w:rsid w:val="008A6181"/>
    <w:rsid w:val="00AF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5CC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4BC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E4B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Zahtjev za potvrdu o grobnom mjestu</Template>
  <TotalTime>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matesicn93@gmail.com</dc:creator>
  <cp:keywords/>
  <dc:description/>
  <cp:lastModifiedBy>matesicn93@gmail.com</cp:lastModifiedBy>
  <cp:revision>2</cp:revision>
  <cp:lastPrinted>2023-02-08T08:10:00Z</cp:lastPrinted>
  <dcterms:created xsi:type="dcterms:W3CDTF">2023-02-08T08:20:00Z</dcterms:created>
  <dcterms:modified xsi:type="dcterms:W3CDTF">2023-02-08T08:20:00Z</dcterms:modified>
</cp:coreProperties>
</file>